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362" w:rsidRPr="00B73A65" w:rsidRDefault="00642362" w:rsidP="00642362">
      <w:pPr>
        <w:jc w:val="center"/>
        <w:rPr>
          <w:rFonts w:ascii="Calibri" w:hAnsi="Calibri"/>
          <w:sz w:val="32"/>
          <w:szCs w:val="32"/>
        </w:rPr>
      </w:pPr>
    </w:p>
    <w:p w:rsidR="00414D29" w:rsidRPr="00B73A65" w:rsidRDefault="00454A59" w:rsidP="00454A59">
      <w:pPr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Ficha de Caraterização</w:t>
      </w:r>
      <w:r w:rsidR="008950AC">
        <w:rPr>
          <w:rFonts w:ascii="Calibri" w:hAnsi="Calibri"/>
          <w:sz w:val="32"/>
          <w:szCs w:val="32"/>
        </w:rPr>
        <w:t>/Inscrição</w:t>
      </w:r>
      <w:bookmarkStart w:id="0" w:name="_GoBack"/>
      <w:bookmarkEnd w:id="0"/>
    </w:p>
    <w:p w:rsidR="00642362" w:rsidRPr="00B73A65" w:rsidRDefault="00642362" w:rsidP="00642362">
      <w:pPr>
        <w:jc w:val="center"/>
        <w:rPr>
          <w:rFonts w:ascii="Calibri" w:hAnsi="Calibri"/>
        </w:rPr>
      </w:pPr>
    </w:p>
    <w:p w:rsidR="004C4BC5" w:rsidRDefault="00414D29" w:rsidP="004C4BC5">
      <w:pPr>
        <w:spacing w:after="120" w:line="240" w:lineRule="atLeast"/>
        <w:rPr>
          <w:rFonts w:ascii="Calibri" w:hAnsi="Calibri"/>
        </w:rPr>
      </w:pPr>
      <w:r w:rsidRPr="00B73A65">
        <w:rPr>
          <w:rFonts w:ascii="Calibri" w:hAnsi="Calibri"/>
        </w:rPr>
        <w:t>Nome:__________________________________________________________  Idade:_____</w:t>
      </w:r>
    </w:p>
    <w:p w:rsidR="00454A59" w:rsidRDefault="00454A59" w:rsidP="00454A59">
      <w:pPr>
        <w:spacing w:after="120" w:line="240" w:lineRule="atLeast"/>
        <w:rPr>
          <w:rFonts w:ascii="Calibri" w:hAnsi="Calibri"/>
        </w:rPr>
      </w:pPr>
      <w:r>
        <w:rPr>
          <w:rFonts w:ascii="Calibri" w:hAnsi="Calibri"/>
        </w:rPr>
        <w:t>Data de Nascimento:___ /___ / ______  Email:____________________________________</w:t>
      </w:r>
    </w:p>
    <w:p w:rsidR="004C4BC5" w:rsidRDefault="004C4BC5" w:rsidP="004C4BC5">
      <w:pPr>
        <w:spacing w:after="120" w:line="240" w:lineRule="atLeast"/>
        <w:rPr>
          <w:rFonts w:ascii="Calibri" w:hAnsi="Calibri"/>
        </w:rPr>
      </w:pPr>
      <w:r>
        <w:rPr>
          <w:rFonts w:ascii="Calibri" w:hAnsi="Calibri"/>
        </w:rPr>
        <w:t>Morada:____________________________________________________________________</w:t>
      </w:r>
    </w:p>
    <w:p w:rsidR="004C4BC5" w:rsidRDefault="004C4BC5" w:rsidP="004C4BC5">
      <w:pPr>
        <w:spacing w:after="120" w:line="240" w:lineRule="atLeast"/>
        <w:rPr>
          <w:rFonts w:ascii="Calibri" w:hAnsi="Calibri"/>
        </w:rPr>
      </w:pPr>
      <w:r>
        <w:rPr>
          <w:rFonts w:ascii="Calibri" w:hAnsi="Calibri"/>
        </w:rPr>
        <w:t>Telemóvel:________________   Outro contacto(casa,</w:t>
      </w:r>
      <w:r w:rsidR="00454A59">
        <w:rPr>
          <w:rFonts w:ascii="Calibri" w:hAnsi="Calibri"/>
        </w:rPr>
        <w:t>família,</w:t>
      </w:r>
      <w:r>
        <w:rPr>
          <w:rFonts w:ascii="Calibri" w:hAnsi="Calibri"/>
        </w:rPr>
        <w:t>etc..):_____________________</w:t>
      </w:r>
    </w:p>
    <w:p w:rsidR="004C4BC5" w:rsidRDefault="004C4BC5" w:rsidP="004C4BC5">
      <w:pPr>
        <w:spacing w:after="120" w:line="240" w:lineRule="atLeast"/>
        <w:rPr>
          <w:rFonts w:ascii="Calibri" w:hAnsi="Calibri"/>
        </w:rPr>
      </w:pPr>
      <w:r>
        <w:rPr>
          <w:rFonts w:ascii="Calibri" w:hAnsi="Calibri"/>
        </w:rPr>
        <w:t>Instituição/Associação/Clube:___________________________________________________</w:t>
      </w:r>
    </w:p>
    <w:p w:rsidR="00C678BA" w:rsidRPr="00B73A65" w:rsidRDefault="00C678BA" w:rsidP="00414D29">
      <w:pPr>
        <w:tabs>
          <w:tab w:val="left" w:pos="5494"/>
        </w:tabs>
        <w:spacing w:after="120" w:line="240" w:lineRule="atLeast"/>
        <w:rPr>
          <w:rFonts w:ascii="Calibri" w:hAnsi="Calibri"/>
        </w:rPr>
      </w:pPr>
    </w:p>
    <w:p w:rsidR="00414D29" w:rsidRDefault="00414D29" w:rsidP="00BA188A">
      <w:pPr>
        <w:jc w:val="both"/>
        <w:rPr>
          <w:rFonts w:ascii="Calibri" w:hAnsi="Calibri"/>
        </w:rPr>
      </w:pPr>
    </w:p>
    <w:p w:rsidR="00642362" w:rsidRPr="00B73A65" w:rsidRDefault="00281C14" w:rsidP="00642362">
      <w:pPr>
        <w:spacing w:after="120" w:line="240" w:lineRule="atLeast"/>
        <w:rPr>
          <w:rFonts w:ascii="Calibri" w:hAnsi="Calibri"/>
        </w:rPr>
      </w:pPr>
      <w:r w:rsidRPr="00B73A65">
        <w:rPr>
          <w:rFonts w:ascii="Calibri" w:hAnsi="Calibri"/>
        </w:rPr>
        <w:t>S</w:t>
      </w:r>
      <w:r w:rsidR="003D4D5A" w:rsidRPr="00B73A65">
        <w:rPr>
          <w:rFonts w:ascii="Calibri" w:hAnsi="Calibri"/>
        </w:rPr>
        <w:t>e s</w:t>
      </w:r>
      <w:r w:rsidR="00C22C63" w:rsidRPr="00B73A65">
        <w:rPr>
          <w:rFonts w:ascii="Calibri" w:hAnsi="Calibri"/>
        </w:rPr>
        <w:t>ou</w:t>
      </w:r>
      <w:r w:rsidRPr="00B73A65">
        <w:rPr>
          <w:rFonts w:ascii="Calibri" w:hAnsi="Calibri"/>
        </w:rPr>
        <w:t>be</w:t>
      </w:r>
      <w:r w:rsidR="00C22C63" w:rsidRPr="00B73A65">
        <w:rPr>
          <w:rFonts w:ascii="Calibri" w:hAnsi="Calibri"/>
        </w:rPr>
        <w:t>r</w:t>
      </w:r>
      <w:r w:rsidRPr="00B73A65">
        <w:rPr>
          <w:rFonts w:ascii="Calibri" w:hAnsi="Calibri"/>
        </w:rPr>
        <w:t xml:space="preserve"> a</w:t>
      </w:r>
      <w:r w:rsidR="00642362" w:rsidRPr="00B73A65">
        <w:rPr>
          <w:rFonts w:ascii="Calibri" w:hAnsi="Calibri"/>
        </w:rPr>
        <w:t xml:space="preserve"> que classe desportiva pertence</w:t>
      </w:r>
      <w:r w:rsidR="003D4D5A" w:rsidRPr="00B73A65">
        <w:rPr>
          <w:rFonts w:ascii="Calibri" w:hAnsi="Calibri"/>
        </w:rPr>
        <w:t xml:space="preserve"> indique-a</w:t>
      </w:r>
      <w:r w:rsidR="00642362" w:rsidRPr="00B73A65">
        <w:rPr>
          <w:rFonts w:ascii="Calibri" w:hAnsi="Calibri"/>
        </w:rPr>
        <w:t xml:space="preserve"> __________</w:t>
      </w:r>
      <w:r w:rsidR="00C7332B">
        <w:rPr>
          <w:rFonts w:ascii="Calibri" w:hAnsi="Calibri"/>
        </w:rPr>
        <w:t>________________</w:t>
      </w:r>
      <w:r w:rsidR="00454A59">
        <w:rPr>
          <w:rFonts w:ascii="Calibri" w:hAnsi="Calibri"/>
        </w:rPr>
        <w:t>_____</w:t>
      </w:r>
    </w:p>
    <w:p w:rsidR="00C7332B" w:rsidRDefault="003D4D5A" w:rsidP="00642362">
      <w:pPr>
        <w:spacing w:after="120" w:line="240" w:lineRule="atLeast"/>
        <w:rPr>
          <w:rFonts w:ascii="Calibri" w:hAnsi="Calibri"/>
        </w:rPr>
      </w:pPr>
      <w:r w:rsidRPr="00B73A65">
        <w:rPr>
          <w:rFonts w:ascii="Calibri" w:hAnsi="Calibri"/>
        </w:rPr>
        <w:t>Se não, g</w:t>
      </w:r>
      <w:r w:rsidR="00281C14" w:rsidRPr="00B73A65">
        <w:rPr>
          <w:rFonts w:ascii="Calibri" w:hAnsi="Calibri"/>
        </w:rPr>
        <w:t xml:space="preserve">ostava de </w:t>
      </w:r>
      <w:r w:rsidR="00C22C63" w:rsidRPr="00B73A65">
        <w:rPr>
          <w:rFonts w:ascii="Calibri" w:hAnsi="Calibri"/>
        </w:rPr>
        <w:t>a conhecer</w:t>
      </w:r>
      <w:r w:rsidR="00281C14" w:rsidRPr="00B73A65">
        <w:rPr>
          <w:rFonts w:ascii="Calibri" w:hAnsi="Calibri"/>
        </w:rPr>
        <w:t>?____________</w:t>
      </w:r>
    </w:p>
    <w:p w:rsidR="00590256" w:rsidRPr="00B73A65" w:rsidRDefault="00C7332B" w:rsidP="00642362">
      <w:pPr>
        <w:spacing w:after="120" w:line="240" w:lineRule="atLeast"/>
        <w:rPr>
          <w:rFonts w:ascii="Calibri" w:hAnsi="Calibri"/>
        </w:rPr>
      </w:pPr>
      <w:r>
        <w:rPr>
          <w:rFonts w:ascii="Calibri" w:hAnsi="Calibri"/>
        </w:rPr>
        <w:t>Tipo de de</w:t>
      </w:r>
      <w:r w:rsidR="00590256">
        <w:rPr>
          <w:rFonts w:ascii="Calibri" w:hAnsi="Calibri"/>
        </w:rPr>
        <w:t>ficiência</w:t>
      </w:r>
      <w:r>
        <w:rPr>
          <w:rFonts w:ascii="Calibri" w:hAnsi="Calibri"/>
        </w:rPr>
        <w:t xml:space="preserve">: </w:t>
      </w:r>
      <w:r w:rsidR="00590256">
        <w:rPr>
          <w:rFonts w:ascii="Calibri" w:hAnsi="Calibri"/>
        </w:rPr>
        <w:t>_____________</w:t>
      </w: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642362" w:rsidRPr="00B73A65" w:rsidRDefault="00C7332B" w:rsidP="00642362">
      <w:pPr>
        <w:spacing w:after="120" w:line="240" w:lineRule="atLeast"/>
        <w:rPr>
          <w:rFonts w:ascii="Calibri" w:hAnsi="Calibri"/>
        </w:rPr>
      </w:pPr>
      <w:r>
        <w:rPr>
          <w:rFonts w:ascii="Calibri" w:hAnsi="Calibri"/>
        </w:rPr>
        <w:t xml:space="preserve">Para a sua Mobilidade que tipo de equipamento/os </w:t>
      </w:r>
      <w:r w:rsidR="00642362" w:rsidRPr="00B73A65">
        <w:rPr>
          <w:rFonts w:ascii="Calibri" w:hAnsi="Calibri"/>
        </w:rPr>
        <w:t xml:space="preserve">de apoio </w:t>
      </w:r>
      <w:r>
        <w:rPr>
          <w:rFonts w:ascii="Calibri" w:hAnsi="Calibri"/>
        </w:rPr>
        <w:t>utiliza:</w:t>
      </w:r>
      <w:r w:rsidR="00642362" w:rsidRPr="00B73A65">
        <w:rPr>
          <w:rFonts w:ascii="Calibri" w:hAnsi="Calibri"/>
        </w:rPr>
        <w:t xml:space="preserve"> </w:t>
      </w:r>
    </w:p>
    <w:p w:rsidR="00642362" w:rsidRPr="00B73A65" w:rsidRDefault="00642362" w:rsidP="00C7332B">
      <w:pPr>
        <w:numPr>
          <w:ilvl w:val="2"/>
          <w:numId w:val="1"/>
        </w:numPr>
        <w:spacing w:after="120" w:line="160" w:lineRule="atLeast"/>
        <w:rPr>
          <w:rFonts w:ascii="Calibri" w:hAnsi="Calibri"/>
        </w:rPr>
      </w:pPr>
      <w:r w:rsidRPr="00B73A65">
        <w:rPr>
          <w:rFonts w:ascii="Calibri" w:hAnsi="Calibri"/>
        </w:rPr>
        <w:t>Bengala___</w:t>
      </w:r>
    </w:p>
    <w:p w:rsidR="00642362" w:rsidRPr="00B73A65" w:rsidRDefault="00642362" w:rsidP="00C7332B">
      <w:pPr>
        <w:numPr>
          <w:ilvl w:val="2"/>
          <w:numId w:val="1"/>
        </w:numPr>
        <w:spacing w:after="120" w:line="160" w:lineRule="atLeast"/>
        <w:rPr>
          <w:rFonts w:ascii="Calibri" w:hAnsi="Calibri"/>
        </w:rPr>
      </w:pPr>
      <w:r w:rsidRPr="00B73A65">
        <w:rPr>
          <w:rFonts w:ascii="Calibri" w:hAnsi="Calibri"/>
        </w:rPr>
        <w:t>Canadianas___</w:t>
      </w:r>
    </w:p>
    <w:p w:rsidR="00642362" w:rsidRPr="00B73A65" w:rsidRDefault="00642362" w:rsidP="00C7332B">
      <w:pPr>
        <w:numPr>
          <w:ilvl w:val="2"/>
          <w:numId w:val="1"/>
        </w:numPr>
        <w:spacing w:after="120" w:line="160" w:lineRule="atLeast"/>
        <w:rPr>
          <w:rFonts w:ascii="Calibri" w:hAnsi="Calibri"/>
        </w:rPr>
      </w:pPr>
      <w:r w:rsidRPr="00B73A65">
        <w:rPr>
          <w:rFonts w:ascii="Calibri" w:hAnsi="Calibri"/>
        </w:rPr>
        <w:t>Cadeira de rodas___</w:t>
      </w:r>
    </w:p>
    <w:p w:rsidR="00642362" w:rsidRPr="00B73A65" w:rsidRDefault="00642362" w:rsidP="00C7332B">
      <w:pPr>
        <w:numPr>
          <w:ilvl w:val="2"/>
          <w:numId w:val="1"/>
        </w:numPr>
        <w:spacing w:after="120" w:line="160" w:lineRule="atLeast"/>
        <w:rPr>
          <w:rFonts w:ascii="Calibri" w:hAnsi="Calibri"/>
        </w:rPr>
      </w:pPr>
      <w:r w:rsidRPr="00B73A65">
        <w:rPr>
          <w:rFonts w:ascii="Calibri" w:hAnsi="Calibri"/>
        </w:rPr>
        <w:t>Outro____</w:t>
      </w:r>
      <w:r w:rsidR="00C7332B">
        <w:rPr>
          <w:rFonts w:ascii="Calibri" w:hAnsi="Calibri"/>
        </w:rPr>
        <w:t>__________</w:t>
      </w:r>
    </w:p>
    <w:p w:rsidR="00642362" w:rsidRPr="00B73A65" w:rsidRDefault="00642362" w:rsidP="00C7332B">
      <w:pPr>
        <w:ind w:left="731" w:firstLine="60"/>
        <w:rPr>
          <w:rFonts w:ascii="Calibri" w:hAnsi="Calibri"/>
        </w:rPr>
      </w:pPr>
    </w:p>
    <w:sectPr w:rsidR="00642362" w:rsidRPr="00B73A65" w:rsidSect="00454A59">
      <w:headerReference w:type="default" r:id="rId7"/>
      <w:footerReference w:type="default" r:id="rId8"/>
      <w:pgSz w:w="11906" w:h="16838" w:code="9"/>
      <w:pgMar w:top="2336" w:right="1287" w:bottom="907" w:left="1622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FE1" w:rsidRDefault="008F5FE1">
      <w:r>
        <w:separator/>
      </w:r>
    </w:p>
  </w:endnote>
  <w:endnote w:type="continuationSeparator" w:id="0">
    <w:p w:rsidR="008F5FE1" w:rsidRDefault="008F5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C14" w:rsidRPr="004C4BC5" w:rsidRDefault="00281C14" w:rsidP="004C4BC5">
    <w:pPr>
      <w:pStyle w:val="Footer"/>
    </w:pPr>
    <w:r w:rsidRPr="004C4BC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FE1" w:rsidRDefault="008F5FE1">
      <w:r>
        <w:separator/>
      </w:r>
    </w:p>
  </w:footnote>
  <w:footnote w:type="continuationSeparator" w:id="0">
    <w:p w:rsidR="008F5FE1" w:rsidRDefault="008F5F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09" w:type="dxa"/>
      <w:tblLayout w:type="fixed"/>
      <w:tblLook w:val="0000" w:firstRow="0" w:lastRow="0" w:firstColumn="0" w:lastColumn="0" w:noHBand="0" w:noVBand="0"/>
    </w:tblPr>
    <w:tblGrid>
      <w:gridCol w:w="2448"/>
      <w:gridCol w:w="8261"/>
    </w:tblGrid>
    <w:tr w:rsidR="00454A59" w:rsidRPr="009F6FFD" w:rsidTr="005628B1">
      <w:trPr>
        <w:trHeight w:val="1077"/>
      </w:trPr>
      <w:tc>
        <w:tcPr>
          <w:tcW w:w="2448" w:type="dxa"/>
        </w:tcPr>
        <w:p w:rsidR="00454A59" w:rsidRDefault="008F5FE1" w:rsidP="00454A59">
          <w:pPr>
            <w:pStyle w:val="Header"/>
            <w:jc w:val="center"/>
            <w:rPr>
              <w:rFonts w:ascii="Arial" w:hAnsi="Arial"/>
              <w:b/>
              <w:bCs/>
              <w:sz w:val="28"/>
            </w:rPr>
          </w:pPr>
          <w:r>
            <w:rPr>
              <w:rFonts w:ascii="Arial" w:hAnsi="Arial"/>
              <w:b/>
              <w:bCs/>
              <w:sz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5.5pt;height:85.5pt">
                <v:imagedata r:id="rId1" o:title="Logo2011FaceLift"/>
              </v:shape>
            </w:pict>
          </w:r>
        </w:p>
      </w:tc>
      <w:tc>
        <w:tcPr>
          <w:tcW w:w="8261" w:type="dxa"/>
        </w:tcPr>
        <w:p w:rsidR="00454A59" w:rsidRDefault="00454A59" w:rsidP="00454A59">
          <w:pPr>
            <w:pStyle w:val="Header"/>
            <w:rPr>
              <w:rFonts w:ascii="Arial" w:hAnsi="Arial"/>
              <w:b/>
              <w:bCs/>
              <w:sz w:val="28"/>
            </w:rPr>
          </w:pPr>
          <w:r>
            <w:rPr>
              <w:rFonts w:ascii="Arial" w:hAnsi="Arial"/>
              <w:b/>
              <w:bCs/>
              <w:sz w:val="28"/>
            </w:rPr>
            <w:t xml:space="preserve">   Federação Portuguesa de Ténis de Mesa</w:t>
          </w:r>
        </w:p>
        <w:p w:rsidR="00454A59" w:rsidRDefault="00454A59" w:rsidP="00454A59">
          <w:pPr>
            <w:pStyle w:val="Header"/>
            <w:rPr>
              <w:rFonts w:ascii="Arial" w:hAnsi="Arial"/>
              <w:b/>
              <w:bCs/>
              <w:sz w:val="28"/>
            </w:rPr>
          </w:pPr>
        </w:p>
        <w:p w:rsidR="00454A59" w:rsidRDefault="00454A59" w:rsidP="00454A59">
          <w:pPr>
            <w:pStyle w:val="Head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      Departamento de Ténis de Mesa Adaptado  </w:t>
          </w:r>
        </w:p>
        <w:p w:rsidR="00454A59" w:rsidRDefault="00454A59" w:rsidP="00454A59">
          <w:pPr>
            <w:pStyle w:val="Header"/>
            <w:rPr>
              <w:rFonts w:ascii="Arial" w:hAnsi="Arial" w:cs="Arial"/>
              <w:b/>
              <w:sz w:val="22"/>
              <w:szCs w:val="22"/>
            </w:rPr>
          </w:pPr>
        </w:p>
        <w:p w:rsidR="00454A59" w:rsidRPr="00454A59" w:rsidRDefault="00454A59" w:rsidP="00454A59">
          <w:pPr>
            <w:pStyle w:val="Head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                  </w:t>
          </w:r>
        </w:p>
      </w:tc>
    </w:tr>
  </w:tbl>
  <w:p w:rsidR="00454A59" w:rsidRDefault="00454A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E21FE7"/>
    <w:multiLevelType w:val="hybridMultilevel"/>
    <w:tmpl w:val="384C1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bookFoldPrintingSheets w:val="-4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52F9"/>
    <w:rsid w:val="0006070C"/>
    <w:rsid w:val="00061193"/>
    <w:rsid w:val="00094CC1"/>
    <w:rsid w:val="000E4035"/>
    <w:rsid w:val="00166ABD"/>
    <w:rsid w:val="001C581E"/>
    <w:rsid w:val="00281C14"/>
    <w:rsid w:val="002D403C"/>
    <w:rsid w:val="003353A7"/>
    <w:rsid w:val="003655BF"/>
    <w:rsid w:val="003D4D5A"/>
    <w:rsid w:val="00414D29"/>
    <w:rsid w:val="00454A59"/>
    <w:rsid w:val="00463365"/>
    <w:rsid w:val="00472549"/>
    <w:rsid w:val="00491B1F"/>
    <w:rsid w:val="004C166A"/>
    <w:rsid w:val="004C4BC5"/>
    <w:rsid w:val="0051144F"/>
    <w:rsid w:val="0053603B"/>
    <w:rsid w:val="00560A84"/>
    <w:rsid w:val="00590256"/>
    <w:rsid w:val="005C5D09"/>
    <w:rsid w:val="00641914"/>
    <w:rsid w:val="00642362"/>
    <w:rsid w:val="00761DFD"/>
    <w:rsid w:val="007B21E7"/>
    <w:rsid w:val="008240CB"/>
    <w:rsid w:val="00866CC4"/>
    <w:rsid w:val="008950AC"/>
    <w:rsid w:val="008F5FE1"/>
    <w:rsid w:val="0098249D"/>
    <w:rsid w:val="00B10695"/>
    <w:rsid w:val="00B57F71"/>
    <w:rsid w:val="00B73A65"/>
    <w:rsid w:val="00BA188A"/>
    <w:rsid w:val="00C22C63"/>
    <w:rsid w:val="00C678BA"/>
    <w:rsid w:val="00C7332B"/>
    <w:rsid w:val="00E052F9"/>
    <w:rsid w:val="00F32F41"/>
    <w:rsid w:val="00F87BE1"/>
    <w:rsid w:val="00FE07F8"/>
    <w:rsid w:val="00FE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9E751C3-7D47-4AC4-B09D-DBB4E79B5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Header"/>
    <w:next w:val="Normal"/>
    <w:autoRedefine/>
    <w:qFormat/>
    <w:pPr>
      <w:keepNext/>
      <w:tabs>
        <w:tab w:val="clear" w:pos="4153"/>
        <w:tab w:val="clear" w:pos="8306"/>
      </w:tabs>
      <w:outlineLvl w:val="0"/>
    </w:pPr>
    <w:rPr>
      <w:rFonts w:ascii="Arial" w:hAnsi="Arial" w:cs="Arial"/>
      <w:bCs/>
    </w:rPr>
  </w:style>
  <w:style w:type="paragraph" w:styleId="Heading2">
    <w:name w:val="heading 2"/>
    <w:basedOn w:val="Normal"/>
    <w:next w:val="Normal"/>
    <w:autoRedefine/>
    <w:qFormat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0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anastacio\Defini&#231;&#245;es%20locais\Temporary%20Internet%20Files\OLK2CE\fnorm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fnorma</Template>
  <TotalTime>1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Exmo</vt:lpstr>
    </vt:vector>
  </TitlesOfParts>
  <Company>FMH</Company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Exmo</dc:title>
  <dc:subject/>
  <dc:creator>janastacio</dc:creator>
  <cp:keywords/>
  <cp:lastModifiedBy>Francisco Teófilo</cp:lastModifiedBy>
  <cp:revision>3</cp:revision>
  <cp:lastPrinted>2014-06-16T11:47:00Z</cp:lastPrinted>
  <dcterms:created xsi:type="dcterms:W3CDTF">2015-03-19T17:25:00Z</dcterms:created>
  <dcterms:modified xsi:type="dcterms:W3CDTF">2015-06-15T23:26:00Z</dcterms:modified>
</cp:coreProperties>
</file>